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028" w:rsidRPr="00603028" w:rsidRDefault="00B22179" w:rsidP="00603028">
      <w:pPr>
        <w:pStyle w:val="Heading1"/>
        <w:jc w:val="left"/>
      </w:pPr>
      <w:r>
        <w:t xml:space="preserve">Allegiance Research Specialists </w:t>
      </w:r>
      <w:r w:rsidR="00603028">
        <w:t xml:space="preserve">– </w:t>
      </w:r>
      <w:r w:rsidR="002D58E8">
        <w:t>Monitor</w:t>
      </w:r>
      <w:r w:rsidR="00603028">
        <w:t xml:space="preserve"> Survey</w:t>
      </w:r>
    </w:p>
    <w:p w:rsidR="000474AC" w:rsidRPr="00826DD5" w:rsidRDefault="004F5B61" w:rsidP="004F5B61">
      <w:pPr>
        <w:pStyle w:val="Heading2"/>
        <w:jc w:val="left"/>
      </w:pPr>
      <w:r w:rsidRPr="00826DD5">
        <w:t xml:space="preserve">Your PI was: </w:t>
      </w:r>
      <w:r w:rsidR="002D58E8">
        <w:t>_____________________</w:t>
      </w:r>
    </w:p>
    <w:p w:rsidR="000474AC" w:rsidRPr="00826DD5" w:rsidRDefault="004F5B61" w:rsidP="004F5B61">
      <w:pPr>
        <w:pStyle w:val="Heading2"/>
        <w:jc w:val="left"/>
      </w:pPr>
      <w:r w:rsidRPr="00826DD5">
        <w:t xml:space="preserve">Your CRC was: </w:t>
      </w:r>
      <w:r w:rsidR="002D58E8">
        <w:t>____________________</w:t>
      </w:r>
    </w:p>
    <w:p w:rsidR="000474AC" w:rsidRPr="002F2834" w:rsidRDefault="00B22179" w:rsidP="004F5B61">
      <w:pPr>
        <w:pStyle w:val="Heading2"/>
        <w:jc w:val="left"/>
      </w:pPr>
      <w:r>
        <w:t>414.727.8131</w:t>
      </w:r>
    </w:p>
    <w:p w:rsidR="000474AC" w:rsidRPr="002F2834" w:rsidRDefault="00B22179" w:rsidP="004F5B61">
      <w:pPr>
        <w:pStyle w:val="Heading2"/>
        <w:jc w:val="left"/>
      </w:pPr>
      <w:r>
        <w:t>414.479.1811</w:t>
      </w:r>
    </w:p>
    <w:p w:rsidR="00B9506A" w:rsidRDefault="00B22179" w:rsidP="004F5B61">
      <w:pPr>
        <w:pStyle w:val="Heading2"/>
        <w:jc w:val="left"/>
      </w:pPr>
      <w:r>
        <w:t>ARSMKE.Com</w:t>
      </w:r>
    </w:p>
    <w:p w:rsidR="00513DFA" w:rsidRPr="00513DFA" w:rsidRDefault="00513DFA" w:rsidP="00513DFA"/>
    <w:p w:rsidR="009C3839" w:rsidRPr="00F03A24" w:rsidRDefault="009C3839" w:rsidP="00F03A24">
      <w:pPr>
        <w:pStyle w:val="IntroBody"/>
      </w:pPr>
      <w:r w:rsidRPr="00F03A24">
        <w:t xml:space="preserve">To help us better serve you, please complete this survey and return </w:t>
      </w:r>
      <w:r w:rsidR="00F901DD" w:rsidRPr="00F03A24">
        <w:t xml:space="preserve">it </w:t>
      </w:r>
      <w:r w:rsidRPr="00F03A24">
        <w:t xml:space="preserve">to </w:t>
      </w:r>
      <w:r w:rsidR="000474AC" w:rsidRPr="00F03A24">
        <w:t xml:space="preserve">us at your </w:t>
      </w:r>
      <w:r w:rsidRPr="00F03A24">
        <w:t>convenience. Thank you!</w:t>
      </w:r>
    </w:p>
    <w:p w:rsidR="00B9506A" w:rsidRPr="008370E1" w:rsidRDefault="00B9506A" w:rsidP="008370E1">
      <w:pPr>
        <w:pStyle w:val="BodyText"/>
      </w:pPr>
    </w:p>
    <w:tbl>
      <w:tblPr>
        <w:tblStyle w:val="TableGrid"/>
        <w:tblW w:w="10080" w:type="dxa"/>
        <w:jc w:val="center"/>
        <w:tblLook w:val="01E0" w:firstRow="1" w:lastRow="1" w:firstColumn="1" w:lastColumn="1" w:noHBand="0" w:noVBand="0"/>
      </w:tblPr>
      <w:tblGrid>
        <w:gridCol w:w="2898"/>
        <w:gridCol w:w="1728"/>
        <w:gridCol w:w="1028"/>
        <w:gridCol w:w="1107"/>
        <w:gridCol w:w="1107"/>
        <w:gridCol w:w="1107"/>
        <w:gridCol w:w="1105"/>
      </w:tblGrid>
      <w:tr w:rsidR="000474AC" w:rsidTr="002D58E8">
        <w:trPr>
          <w:trHeight w:val="288"/>
          <w:jc w:val="center"/>
        </w:trPr>
        <w:tc>
          <w:tcPr>
            <w:tcW w:w="1438" w:type="pct"/>
            <w:tcBorders>
              <w:bottom w:val="single" w:sz="4" w:space="0" w:color="666633"/>
            </w:tcBorders>
            <w:shd w:val="clear" w:color="auto" w:fill="F0EBDC"/>
            <w:vAlign w:val="center"/>
          </w:tcPr>
          <w:p w:rsidR="000474AC" w:rsidRPr="00176A57" w:rsidRDefault="00B22179" w:rsidP="00176A57">
            <w:pPr>
              <w:pStyle w:val="Heading4"/>
              <w:outlineLvl w:val="3"/>
            </w:pPr>
            <w:r>
              <w:t>Study Name:</w:t>
            </w:r>
          </w:p>
        </w:tc>
        <w:tc>
          <w:tcPr>
            <w:tcW w:w="3563" w:type="pct"/>
            <w:gridSpan w:val="6"/>
            <w:tcBorders>
              <w:bottom w:val="single" w:sz="4" w:space="0" w:color="C0C0C0"/>
            </w:tcBorders>
            <w:vAlign w:val="center"/>
          </w:tcPr>
          <w:p w:rsidR="000474AC" w:rsidRDefault="000474AC" w:rsidP="000474AC"/>
        </w:tc>
      </w:tr>
      <w:tr w:rsidR="000474AC" w:rsidTr="002D58E8">
        <w:trPr>
          <w:trHeight w:val="288"/>
          <w:jc w:val="center"/>
        </w:trPr>
        <w:tc>
          <w:tcPr>
            <w:tcW w:w="1438" w:type="pct"/>
            <w:tcBorders>
              <w:top w:val="single" w:sz="4" w:space="0" w:color="666633"/>
              <w:bottom w:val="single" w:sz="4" w:space="0" w:color="666633"/>
            </w:tcBorders>
            <w:shd w:val="clear" w:color="auto" w:fill="F0EBDC"/>
            <w:vAlign w:val="center"/>
          </w:tcPr>
          <w:p w:rsidR="000474AC" w:rsidRPr="00176A57" w:rsidRDefault="00B22179" w:rsidP="00176A57">
            <w:pPr>
              <w:pStyle w:val="Heading4"/>
              <w:outlineLvl w:val="3"/>
            </w:pPr>
            <w:r>
              <w:t>CRA</w:t>
            </w:r>
            <w:r w:rsidR="005A3EE2">
              <w:t xml:space="preserve"> Name:</w:t>
            </w:r>
          </w:p>
        </w:tc>
        <w:tc>
          <w:tcPr>
            <w:tcW w:w="3563" w:type="pct"/>
            <w:gridSpan w:val="6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4AC" w:rsidRDefault="000474AC" w:rsidP="000474AC"/>
        </w:tc>
      </w:tr>
      <w:tr w:rsidR="000474AC" w:rsidTr="002D58E8">
        <w:trPr>
          <w:trHeight w:val="288"/>
          <w:jc w:val="center"/>
        </w:trPr>
        <w:tc>
          <w:tcPr>
            <w:tcW w:w="1438" w:type="pct"/>
            <w:tcBorders>
              <w:top w:val="single" w:sz="4" w:space="0" w:color="666633"/>
              <w:bottom w:val="single" w:sz="4" w:space="0" w:color="666633"/>
              <w:right w:val="single" w:sz="4" w:space="0" w:color="auto"/>
            </w:tcBorders>
            <w:shd w:val="clear" w:color="auto" w:fill="F0EBDC"/>
            <w:vAlign w:val="center"/>
          </w:tcPr>
          <w:p w:rsidR="000474AC" w:rsidRPr="005A3EE2" w:rsidRDefault="005A3EE2" w:rsidP="000474AC">
            <w:pPr>
              <w:rPr>
                <w:b/>
                <w:sz w:val="16"/>
                <w:szCs w:val="16"/>
              </w:rPr>
            </w:pPr>
            <w:r w:rsidRPr="005A3EE2">
              <w:rPr>
                <w:b/>
                <w:sz w:val="16"/>
                <w:szCs w:val="16"/>
              </w:rPr>
              <w:t>Sponsor</w:t>
            </w:r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3563" w:type="pct"/>
            <w:gridSpan w:val="6"/>
            <w:tcBorders>
              <w:top w:val="single" w:sz="4" w:space="0" w:color="C0C0C0"/>
              <w:left w:val="single" w:sz="4" w:space="0" w:color="auto"/>
              <w:bottom w:val="single" w:sz="4" w:space="0" w:color="C0C0C0"/>
            </w:tcBorders>
            <w:vAlign w:val="center"/>
          </w:tcPr>
          <w:p w:rsidR="000474AC" w:rsidRDefault="000474AC" w:rsidP="000474AC"/>
        </w:tc>
      </w:tr>
      <w:tr w:rsidR="000474AC" w:rsidTr="002D58E8">
        <w:trPr>
          <w:trHeight w:val="288"/>
          <w:jc w:val="center"/>
        </w:trPr>
        <w:tc>
          <w:tcPr>
            <w:tcW w:w="1438" w:type="pct"/>
            <w:tcBorders>
              <w:top w:val="single" w:sz="4" w:space="0" w:color="666633"/>
              <w:bottom w:val="single" w:sz="4" w:space="0" w:color="666633"/>
            </w:tcBorders>
            <w:shd w:val="clear" w:color="auto" w:fill="F0EBDC"/>
            <w:vAlign w:val="center"/>
          </w:tcPr>
          <w:p w:rsidR="000474AC" w:rsidRPr="00176A57" w:rsidRDefault="00333AFE" w:rsidP="00176A57">
            <w:pPr>
              <w:pStyle w:val="Heading4"/>
              <w:outlineLvl w:val="3"/>
            </w:pPr>
            <w:r>
              <w:t>E-mail</w:t>
            </w:r>
            <w:r w:rsidR="005A3EE2">
              <w:t>:</w:t>
            </w:r>
          </w:p>
        </w:tc>
        <w:tc>
          <w:tcPr>
            <w:tcW w:w="3563" w:type="pct"/>
            <w:gridSpan w:val="6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4AC" w:rsidRDefault="000474AC" w:rsidP="000474AC"/>
        </w:tc>
      </w:tr>
      <w:tr w:rsidR="000474AC" w:rsidTr="002D58E8">
        <w:trPr>
          <w:trHeight w:val="288"/>
          <w:jc w:val="center"/>
        </w:trPr>
        <w:tc>
          <w:tcPr>
            <w:tcW w:w="1438" w:type="pct"/>
            <w:tcBorders>
              <w:top w:val="single" w:sz="4" w:space="0" w:color="666633"/>
              <w:bottom w:val="single" w:sz="4" w:space="0" w:color="666633"/>
            </w:tcBorders>
            <w:shd w:val="clear" w:color="auto" w:fill="F0EBDC"/>
            <w:vAlign w:val="center"/>
          </w:tcPr>
          <w:p w:rsidR="000474AC" w:rsidRPr="00176A57" w:rsidRDefault="00333AFE" w:rsidP="00176A57">
            <w:pPr>
              <w:pStyle w:val="Heading4"/>
              <w:outlineLvl w:val="3"/>
            </w:pPr>
            <w:r>
              <w:t>Phone</w:t>
            </w:r>
            <w:r w:rsidR="005A3EE2">
              <w:t>:</w:t>
            </w:r>
          </w:p>
        </w:tc>
        <w:tc>
          <w:tcPr>
            <w:tcW w:w="3563" w:type="pct"/>
            <w:gridSpan w:val="6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4AC" w:rsidRDefault="000474AC" w:rsidP="000474AC"/>
        </w:tc>
      </w:tr>
      <w:tr w:rsidR="00985706">
        <w:trPr>
          <w:trHeight w:hRule="exact" w:val="72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990000"/>
            <w:vAlign w:val="center"/>
          </w:tcPr>
          <w:p w:rsidR="00985706" w:rsidRPr="00105C57" w:rsidRDefault="00985706" w:rsidP="00105C57">
            <w:pPr>
              <w:pStyle w:val="Heading2"/>
              <w:outlineLvl w:val="1"/>
            </w:pPr>
          </w:p>
        </w:tc>
      </w:tr>
      <w:tr w:rsidR="00513DFA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bottom w:val="single" w:sz="4" w:space="0" w:color="666633"/>
              <w:right w:val="single" w:sz="4" w:space="0" w:color="666633"/>
            </w:tcBorders>
            <w:shd w:val="clear" w:color="auto" w:fill="F0EBDC"/>
            <w:vAlign w:val="center"/>
          </w:tcPr>
          <w:p w:rsidR="00B95CF7" w:rsidRPr="00105C57" w:rsidRDefault="00B95CF7" w:rsidP="002D16C1"/>
        </w:tc>
        <w:tc>
          <w:tcPr>
            <w:tcW w:w="510" w:type="pct"/>
            <w:tcBorders>
              <w:left w:val="single" w:sz="4" w:space="0" w:color="666633"/>
              <w:bottom w:val="single" w:sz="4" w:space="0" w:color="666633"/>
              <w:right w:val="single" w:sz="4" w:space="0" w:color="666633"/>
            </w:tcBorders>
            <w:shd w:val="clear" w:color="auto" w:fill="F0EBDC"/>
            <w:vAlign w:val="center"/>
          </w:tcPr>
          <w:p w:rsidR="00B95CF7" w:rsidRPr="002F2834" w:rsidRDefault="00B95CF7" w:rsidP="002F2834">
            <w:pPr>
              <w:pStyle w:val="selections"/>
            </w:pPr>
            <w:r w:rsidRPr="002F2834">
              <w:t>Strongly Agree</w:t>
            </w:r>
          </w:p>
        </w:tc>
        <w:tc>
          <w:tcPr>
            <w:tcW w:w="549" w:type="pct"/>
            <w:tcBorders>
              <w:left w:val="single" w:sz="4" w:space="0" w:color="666633"/>
              <w:bottom w:val="single" w:sz="4" w:space="0" w:color="666633"/>
              <w:right w:val="single" w:sz="4" w:space="0" w:color="666633"/>
            </w:tcBorders>
            <w:shd w:val="clear" w:color="auto" w:fill="F0EBDC"/>
            <w:vAlign w:val="center"/>
          </w:tcPr>
          <w:p w:rsidR="00B95CF7" w:rsidRPr="002F2834" w:rsidRDefault="00B95CF7" w:rsidP="002F2834">
            <w:pPr>
              <w:pStyle w:val="selections"/>
            </w:pPr>
            <w:r w:rsidRPr="002F2834">
              <w:t>Agree</w:t>
            </w:r>
          </w:p>
        </w:tc>
        <w:tc>
          <w:tcPr>
            <w:tcW w:w="549" w:type="pct"/>
            <w:tcBorders>
              <w:left w:val="single" w:sz="4" w:space="0" w:color="666633"/>
              <w:bottom w:val="single" w:sz="4" w:space="0" w:color="666633"/>
              <w:right w:val="single" w:sz="4" w:space="0" w:color="666633"/>
            </w:tcBorders>
            <w:shd w:val="clear" w:color="auto" w:fill="F0EBDC"/>
            <w:vAlign w:val="center"/>
          </w:tcPr>
          <w:p w:rsidR="00B95CF7" w:rsidRPr="002F2834" w:rsidRDefault="00B95CF7" w:rsidP="002F2834">
            <w:pPr>
              <w:pStyle w:val="selections"/>
            </w:pPr>
            <w:r w:rsidRPr="002F2834">
              <w:t>Neutral</w:t>
            </w:r>
          </w:p>
        </w:tc>
        <w:tc>
          <w:tcPr>
            <w:tcW w:w="549" w:type="pct"/>
            <w:tcBorders>
              <w:left w:val="single" w:sz="4" w:space="0" w:color="666633"/>
              <w:bottom w:val="single" w:sz="4" w:space="0" w:color="666633"/>
              <w:right w:val="single" w:sz="4" w:space="0" w:color="666633"/>
            </w:tcBorders>
            <w:shd w:val="clear" w:color="auto" w:fill="F0EBDC"/>
            <w:vAlign w:val="center"/>
          </w:tcPr>
          <w:p w:rsidR="00B95CF7" w:rsidRPr="002F2834" w:rsidRDefault="00B95CF7" w:rsidP="002F2834">
            <w:pPr>
              <w:pStyle w:val="selections"/>
            </w:pPr>
            <w:r w:rsidRPr="002F2834">
              <w:t>Disagree</w:t>
            </w:r>
          </w:p>
        </w:tc>
        <w:tc>
          <w:tcPr>
            <w:tcW w:w="548" w:type="pct"/>
            <w:tcBorders>
              <w:left w:val="single" w:sz="4" w:space="0" w:color="666633"/>
              <w:bottom w:val="single" w:sz="4" w:space="0" w:color="666633"/>
            </w:tcBorders>
            <w:shd w:val="clear" w:color="auto" w:fill="F0EBDC"/>
            <w:vAlign w:val="center"/>
          </w:tcPr>
          <w:p w:rsidR="00B95CF7" w:rsidRPr="002F2834" w:rsidRDefault="00B95CF7" w:rsidP="002F2834">
            <w:pPr>
              <w:pStyle w:val="selections"/>
            </w:pPr>
            <w:r w:rsidRPr="002F2834">
              <w:t>Strongly Disagree</w:t>
            </w: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666633"/>
              <w:bottom w:val="single" w:sz="4" w:space="0" w:color="auto"/>
            </w:tcBorders>
            <w:vAlign w:val="center"/>
          </w:tcPr>
          <w:p w:rsidR="00985706" w:rsidRPr="008370E1" w:rsidRDefault="00985706" w:rsidP="005A3EE2">
            <w:pPr>
              <w:pStyle w:val="BodyText"/>
            </w:pPr>
            <w:r w:rsidRPr="008370E1">
              <w:t>A</w:t>
            </w:r>
            <w:r w:rsidR="00B22179">
              <w:t>RS</w:t>
            </w:r>
            <w:r w:rsidR="005A3EE2">
              <w:t xml:space="preserve"> s</w:t>
            </w:r>
            <w:r w:rsidR="00B22179">
              <w:t>taff</w:t>
            </w:r>
            <w:r w:rsidRPr="008370E1">
              <w:t xml:space="preserve"> </w:t>
            </w:r>
            <w:r w:rsidR="00F901DD" w:rsidRPr="008370E1">
              <w:t>responded promptly</w:t>
            </w:r>
            <w:r w:rsidR="00B22179">
              <w:t xml:space="preserve"> to our needs</w:t>
            </w:r>
            <w:r w:rsidR="005A3EE2">
              <w:t xml:space="preserve"> and communications.</w:t>
            </w:r>
          </w:p>
        </w:tc>
        <w:tc>
          <w:tcPr>
            <w:tcW w:w="510" w:type="pct"/>
            <w:tcBorders>
              <w:top w:val="single" w:sz="4" w:space="0" w:color="666633"/>
              <w:bottom w:val="single" w:sz="4" w:space="0" w:color="auto"/>
            </w:tcBorders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666633"/>
              <w:bottom w:val="single" w:sz="4" w:space="0" w:color="auto"/>
            </w:tcBorders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666633"/>
              <w:bottom w:val="single" w:sz="4" w:space="0" w:color="auto"/>
            </w:tcBorders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666633"/>
              <w:bottom w:val="single" w:sz="4" w:space="0" w:color="auto"/>
            </w:tcBorders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666633"/>
              <w:bottom w:val="single" w:sz="4" w:space="0" w:color="auto"/>
            </w:tcBorders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B22179" w:rsidP="005A3EE2">
            <w:pPr>
              <w:pStyle w:val="BodyText"/>
            </w:pPr>
            <w:r>
              <w:t xml:space="preserve">ARS </w:t>
            </w:r>
            <w:r w:rsidR="005A3EE2">
              <w:t>s</w:t>
            </w:r>
            <w:r>
              <w:t>taff was</w:t>
            </w:r>
            <w:r w:rsidR="00985706" w:rsidRPr="008370E1">
              <w:t xml:space="preserve"> courteous and professional</w:t>
            </w:r>
            <w:r w:rsidR="00F901DD" w:rsidRPr="008370E1">
              <w:t>.</w:t>
            </w:r>
            <w:r w:rsidR="00985706" w:rsidRPr="008370E1"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5528D6" w:rsidP="00B22179">
            <w:pPr>
              <w:pStyle w:val="BodyText"/>
            </w:pPr>
            <w:r>
              <w:t>ARS staff</w:t>
            </w:r>
            <w:r w:rsidR="00985706" w:rsidRPr="008370E1">
              <w:t xml:space="preserve"> was knowledgeable about the </w:t>
            </w:r>
            <w:r w:rsidR="00B22179">
              <w:t>research field</w:t>
            </w:r>
            <w:r w:rsidR="00985706" w:rsidRPr="008370E1">
              <w:t>.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B22179" w:rsidP="00826DD5">
            <w:pPr>
              <w:pStyle w:val="BodyText"/>
            </w:pPr>
            <w:r>
              <w:t>ARS staff facilitated</w:t>
            </w:r>
            <w:r w:rsidR="00985706" w:rsidRPr="008370E1">
              <w:t xml:space="preserve"> </w:t>
            </w:r>
            <w:r>
              <w:t xml:space="preserve">solutions </w:t>
            </w:r>
            <w:r w:rsidR="00826DD5">
              <w:t>proactivly</w:t>
            </w:r>
            <w:r w:rsidR="004F5B61">
              <w:t>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B22179" w:rsidP="00B22179">
            <w:pPr>
              <w:pStyle w:val="BodyText"/>
            </w:pPr>
            <w:r>
              <w:t>ARS accommodated our technology needs while on-site</w:t>
            </w:r>
            <w:r w:rsidR="004F5B61">
              <w:t>.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B22179" w:rsidP="00B22179">
            <w:pPr>
              <w:pStyle w:val="BodyText"/>
            </w:pPr>
            <w:r>
              <w:t xml:space="preserve">ARS </w:t>
            </w:r>
            <w:r w:rsidR="005528D6">
              <w:t>staff meets</w:t>
            </w:r>
            <w:r>
              <w:t xml:space="preserve"> deadlines and obligations as promised</w:t>
            </w:r>
            <w:r w:rsidR="004F5B61">
              <w:t>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5A3EE2" w:rsidP="008370E1">
            <w:pPr>
              <w:pStyle w:val="BodyText"/>
            </w:pPr>
            <w:r>
              <w:t>ARS is held in high regard compared to other sites with whom you have worked</w:t>
            </w:r>
            <w:r w:rsidR="004F5B61">
              <w:t>.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5A3EE2" w:rsidP="008370E1">
            <w:pPr>
              <w:pStyle w:val="BodyText"/>
            </w:pPr>
            <w:r>
              <w:t>ARS facilities are clean and accommodating</w:t>
            </w:r>
            <w:r w:rsidR="004F5B61">
              <w:t>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Pr="008370E1" w:rsidRDefault="00E8048F" w:rsidP="008370E1">
            <w:pPr>
              <w:pStyle w:val="BodyText"/>
            </w:pPr>
            <w:r>
              <w:t>Travel to ARS</w:t>
            </w:r>
            <w:r w:rsidR="005A3EE2">
              <w:t xml:space="preserve"> facility</w:t>
            </w:r>
            <w:r>
              <w:t xml:space="preserve"> is easier than most.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2D58E8" w:rsidTr="003C62CD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pStyle w:val="BodyText"/>
            </w:pPr>
            <w:r>
              <w:t>ARS’s work (process) is Excellent compared to its peers.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</w:tr>
      <w:tr w:rsidR="00985706" w:rsidTr="002D58E8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3EE2" w:rsidRPr="008370E1" w:rsidRDefault="005A3EE2" w:rsidP="008370E1">
            <w:pPr>
              <w:pStyle w:val="BodyText"/>
            </w:pPr>
            <w:r>
              <w:t>Overall working with team at ARS was a success</w:t>
            </w:r>
            <w:r w:rsidR="004F5B61">
              <w:t>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5706" w:rsidRDefault="00985706" w:rsidP="00807E59">
            <w:pPr>
              <w:jc w:val="center"/>
            </w:pPr>
          </w:p>
        </w:tc>
      </w:tr>
      <w:tr w:rsidR="002D58E8" w:rsidTr="003C62CD">
        <w:trPr>
          <w:trHeight w:val="504"/>
          <w:jc w:val="center"/>
        </w:trPr>
        <w:tc>
          <w:tcPr>
            <w:tcW w:w="22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8E8" w:rsidRPr="008370E1" w:rsidRDefault="002D58E8" w:rsidP="003C62CD">
            <w:pPr>
              <w:pStyle w:val="BodyText"/>
            </w:pPr>
            <w:r>
              <w:t>I would be pleased to work with the ARS team.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</w:tr>
      <w:tr w:rsidR="002D58E8" w:rsidTr="003C62CD">
        <w:trPr>
          <w:trHeight w:val="504"/>
          <w:jc w:val="center"/>
        </w:trPr>
        <w:tc>
          <w:tcPr>
            <w:tcW w:w="22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Pr="008370E1" w:rsidRDefault="002D58E8" w:rsidP="003C62CD">
            <w:pPr>
              <w:pStyle w:val="BodyText"/>
            </w:pPr>
            <w:r>
              <w:t>I would recommend the ARS team and site.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58E8" w:rsidRDefault="002D58E8" w:rsidP="003C62CD">
            <w:pPr>
              <w:jc w:val="center"/>
            </w:pPr>
          </w:p>
        </w:tc>
      </w:tr>
      <w:tr w:rsidR="00985706" w:rsidTr="004A1F26">
        <w:trPr>
          <w:trHeight w:hRule="exact" w:val="2602"/>
          <w:jc w:val="center"/>
        </w:trPr>
        <w:tc>
          <w:tcPr>
            <w:tcW w:w="5000" w:type="pct"/>
            <w:gridSpan w:val="7"/>
          </w:tcPr>
          <w:p w:rsidR="002D58E8" w:rsidRDefault="00341C46" w:rsidP="00341C46">
            <w:pPr>
              <w:pStyle w:val="Comments"/>
            </w:pPr>
            <w:r>
              <w:t>What could we do to further facilitate a positive and productive</w:t>
            </w:r>
            <w:r w:rsidR="002D58E8">
              <w:t xml:space="preserve"> (points for improvement) relationship in the future: Please be brutally </w:t>
            </w:r>
            <w:r w:rsidR="00DE0CBA">
              <w:t>honest</w:t>
            </w:r>
            <w:r w:rsidR="00CA459E">
              <w:t>.</w:t>
            </w:r>
          </w:p>
          <w:p w:rsidR="002D58E8" w:rsidRDefault="002D58E8" w:rsidP="00341C46">
            <w:pPr>
              <w:pStyle w:val="Comments"/>
            </w:pPr>
          </w:p>
          <w:p w:rsidR="002D58E8" w:rsidRDefault="002D58E8" w:rsidP="00341C46">
            <w:pPr>
              <w:pStyle w:val="Comments"/>
            </w:pPr>
          </w:p>
          <w:p w:rsidR="002D58E8" w:rsidRDefault="002D58E8" w:rsidP="00341C46">
            <w:pPr>
              <w:pStyle w:val="Comments"/>
            </w:pPr>
          </w:p>
          <w:p w:rsidR="002D58E8" w:rsidRPr="007F41C9" w:rsidRDefault="002D58E8" w:rsidP="00341C46">
            <w:pPr>
              <w:pStyle w:val="Comments"/>
            </w:pPr>
            <w:bookmarkStart w:id="0" w:name="_GoBack"/>
            <w:bookmarkEnd w:id="0"/>
          </w:p>
        </w:tc>
      </w:tr>
    </w:tbl>
    <w:p w:rsidR="00B95CF7" w:rsidRPr="00176A57" w:rsidRDefault="00B95CF7" w:rsidP="004A1F26">
      <w:pPr>
        <w:pStyle w:val="BodyText"/>
      </w:pPr>
    </w:p>
    <w:sectPr w:rsidR="00B95CF7" w:rsidRPr="00176A57" w:rsidSect="002D58E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2F035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EA2BC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72D5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792B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FD449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5806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244EC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F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30EA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06EE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B22179"/>
    <w:rsid w:val="00007EE5"/>
    <w:rsid w:val="000474AC"/>
    <w:rsid w:val="00072098"/>
    <w:rsid w:val="00105C57"/>
    <w:rsid w:val="001443E6"/>
    <w:rsid w:val="00176A57"/>
    <w:rsid w:val="001959CA"/>
    <w:rsid w:val="001D6282"/>
    <w:rsid w:val="001F273E"/>
    <w:rsid w:val="001F77CE"/>
    <w:rsid w:val="0021265B"/>
    <w:rsid w:val="002A4664"/>
    <w:rsid w:val="002D16C1"/>
    <w:rsid w:val="002D58E8"/>
    <w:rsid w:val="002F2834"/>
    <w:rsid w:val="00333AFE"/>
    <w:rsid w:val="00341C46"/>
    <w:rsid w:val="003C62CD"/>
    <w:rsid w:val="00403246"/>
    <w:rsid w:val="004845AF"/>
    <w:rsid w:val="004A1F26"/>
    <w:rsid w:val="004F5B61"/>
    <w:rsid w:val="00513DFA"/>
    <w:rsid w:val="00520022"/>
    <w:rsid w:val="005364A8"/>
    <w:rsid w:val="005528D6"/>
    <w:rsid w:val="00597E3B"/>
    <w:rsid w:val="005A3EE2"/>
    <w:rsid w:val="005B7774"/>
    <w:rsid w:val="00603028"/>
    <w:rsid w:val="006062ED"/>
    <w:rsid w:val="00657349"/>
    <w:rsid w:val="007A66EF"/>
    <w:rsid w:val="007D06AA"/>
    <w:rsid w:val="007F41C9"/>
    <w:rsid w:val="007F5D8C"/>
    <w:rsid w:val="00807E59"/>
    <w:rsid w:val="00826DD5"/>
    <w:rsid w:val="008370E1"/>
    <w:rsid w:val="008437C8"/>
    <w:rsid w:val="00843AD2"/>
    <w:rsid w:val="00847DCA"/>
    <w:rsid w:val="008A18C3"/>
    <w:rsid w:val="00956D0C"/>
    <w:rsid w:val="00985706"/>
    <w:rsid w:val="009C1BB4"/>
    <w:rsid w:val="009C3839"/>
    <w:rsid w:val="009F5D5B"/>
    <w:rsid w:val="009F7335"/>
    <w:rsid w:val="00A108F1"/>
    <w:rsid w:val="00A21E7C"/>
    <w:rsid w:val="00A24187"/>
    <w:rsid w:val="00A36518"/>
    <w:rsid w:val="00A66E9C"/>
    <w:rsid w:val="00A81D82"/>
    <w:rsid w:val="00B22179"/>
    <w:rsid w:val="00B9506A"/>
    <w:rsid w:val="00B95CF7"/>
    <w:rsid w:val="00BD4A29"/>
    <w:rsid w:val="00C0171C"/>
    <w:rsid w:val="00C04948"/>
    <w:rsid w:val="00C21F00"/>
    <w:rsid w:val="00C56526"/>
    <w:rsid w:val="00CA459E"/>
    <w:rsid w:val="00D062F2"/>
    <w:rsid w:val="00D620D7"/>
    <w:rsid w:val="00D97F06"/>
    <w:rsid w:val="00DE0CBA"/>
    <w:rsid w:val="00E25D86"/>
    <w:rsid w:val="00E8048F"/>
    <w:rsid w:val="00EA7F5E"/>
    <w:rsid w:val="00F03A24"/>
    <w:rsid w:val="00F273C3"/>
    <w:rsid w:val="00F27C78"/>
    <w:rsid w:val="00F53AA5"/>
    <w:rsid w:val="00F901DD"/>
    <w:rsid w:val="00FD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C57"/>
    <w:rPr>
      <w:rFonts w:ascii="Tahoma" w:hAnsi="Tahoma"/>
      <w:szCs w:val="24"/>
    </w:rPr>
  </w:style>
  <w:style w:type="paragraph" w:styleId="Heading1">
    <w:name w:val="heading 1"/>
    <w:basedOn w:val="Normal"/>
    <w:next w:val="Normal"/>
    <w:qFormat/>
    <w:rsid w:val="001959CA"/>
    <w:pPr>
      <w:jc w:val="center"/>
      <w:outlineLvl w:val="0"/>
    </w:pPr>
    <w:rPr>
      <w:rFonts w:cs="Tahoma"/>
      <w:color w:val="990000"/>
      <w:sz w:val="32"/>
      <w:szCs w:val="36"/>
    </w:rPr>
  </w:style>
  <w:style w:type="paragraph" w:styleId="Heading2">
    <w:name w:val="heading 2"/>
    <w:basedOn w:val="Normal"/>
    <w:next w:val="Normal"/>
    <w:qFormat/>
    <w:rsid w:val="008370E1"/>
    <w:pPr>
      <w:spacing w:before="40" w:after="40"/>
      <w:jc w:val="center"/>
      <w:outlineLvl w:val="1"/>
    </w:pPr>
    <w:rPr>
      <w:b/>
      <w:spacing w:val="-4"/>
      <w:szCs w:val="20"/>
    </w:rPr>
  </w:style>
  <w:style w:type="paragraph" w:styleId="Heading3">
    <w:name w:val="heading 3"/>
    <w:basedOn w:val="Normal"/>
    <w:next w:val="Normal"/>
    <w:qFormat/>
    <w:rsid w:val="00105C57"/>
    <w:pPr>
      <w:keepNext/>
      <w:spacing w:before="240" w:after="60"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qFormat/>
    <w:rsid w:val="00F03A24"/>
    <w:pPr>
      <w:spacing w:before="60" w:after="60"/>
      <w:outlineLvl w:val="3"/>
    </w:pPr>
    <w:rPr>
      <w:b/>
      <w:bCs/>
      <w:color w:val="000000"/>
      <w:spacing w:val="6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5C57"/>
    <w:rPr>
      <w:rFonts w:ascii="Tahoma" w:hAnsi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370E1"/>
    <w:pPr>
      <w:spacing w:before="40" w:after="40"/>
    </w:pPr>
    <w:rPr>
      <w:spacing w:val="4"/>
      <w:sz w:val="16"/>
      <w:szCs w:val="18"/>
    </w:rPr>
  </w:style>
  <w:style w:type="paragraph" w:styleId="BalloonText">
    <w:name w:val="Balloon Text"/>
    <w:basedOn w:val="Normal"/>
    <w:semiHidden/>
    <w:rsid w:val="00F901DD"/>
    <w:rPr>
      <w:rFonts w:cs="Tahoma"/>
      <w:sz w:val="16"/>
      <w:szCs w:val="16"/>
    </w:rPr>
  </w:style>
  <w:style w:type="paragraph" w:customStyle="1" w:styleId="selections">
    <w:name w:val="selections"/>
    <w:basedOn w:val="Heading2"/>
    <w:rsid w:val="00F03A24"/>
    <w:rPr>
      <w:color w:val="000000"/>
      <w:spacing w:val="6"/>
      <w:sz w:val="16"/>
      <w:szCs w:val="16"/>
    </w:rPr>
  </w:style>
  <w:style w:type="paragraph" w:customStyle="1" w:styleId="IntroBody">
    <w:name w:val="IntroBody"/>
    <w:basedOn w:val="BodyText"/>
    <w:rsid w:val="00F03A24"/>
    <w:pPr>
      <w:spacing w:before="0" w:after="60"/>
      <w:ind w:left="108"/>
    </w:pPr>
    <w:rPr>
      <w:spacing w:val="6"/>
      <w:sz w:val="18"/>
    </w:rPr>
  </w:style>
  <w:style w:type="paragraph" w:customStyle="1" w:styleId="Comments">
    <w:name w:val="Comments"/>
    <w:basedOn w:val="Heading4"/>
    <w:rsid w:val="009F5D5B"/>
    <w:rPr>
      <w:color w:val="auto"/>
    </w:rPr>
  </w:style>
  <w:style w:type="character" w:customStyle="1" w:styleId="BodyTextChar">
    <w:name w:val="Body Text Char"/>
    <w:basedOn w:val="DefaultParagraphFont"/>
    <w:link w:val="BodyText"/>
    <w:rsid w:val="002D58E8"/>
    <w:rPr>
      <w:rFonts w:ascii="Tahoma" w:hAnsi="Tahoma"/>
      <w:spacing w:val="4"/>
      <w:sz w:val="16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do\AppData\Roaming\Microsoft\Templates\Travel%20services%20surve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Travel services survey</Template>
  <TotalTime>18</TotalTime>
  <Pages>1</Pages>
  <Words>180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Guido</dc:creator>
  <cp:lastModifiedBy>Guido R. Visconti</cp:lastModifiedBy>
  <cp:revision>10</cp:revision>
  <cp:lastPrinted>2010-11-02T16:26:00Z</cp:lastPrinted>
  <dcterms:created xsi:type="dcterms:W3CDTF">2009-11-23T21:37:00Z</dcterms:created>
  <dcterms:modified xsi:type="dcterms:W3CDTF">2011-01-06T14:22:00Z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TC060883741033</vt:lpwstr>
  </property>
</Properties>
</file>